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62" w:rsidRDefault="002E7662" w:rsidP="006D614F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7662" w:rsidRPr="006D614F" w:rsidRDefault="002E7662" w:rsidP="006D614F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7662" w:rsidRPr="006D614F" w:rsidRDefault="002E7662" w:rsidP="006D614F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7662" w:rsidRPr="00D87098" w:rsidRDefault="002E7662" w:rsidP="00D87098">
      <w:pPr>
        <w:pStyle w:val="BodyText"/>
        <w:spacing w:before="0" w:after="120"/>
        <w:jc w:val="center"/>
        <w:rPr>
          <w:rFonts w:ascii="Times New Roman" w:hAnsi="Times New Roman" w:cs="Times New Roman"/>
          <w:sz w:val="28"/>
          <w:szCs w:val="28"/>
        </w:rPr>
      </w:pPr>
      <w:r w:rsidRPr="00D87098">
        <w:rPr>
          <w:rFonts w:ascii="Times New Roman" w:hAnsi="Times New Roman" w:cs="Times New Roman"/>
          <w:sz w:val="28"/>
          <w:szCs w:val="28"/>
        </w:rPr>
        <w:t>БЮЛЛЕТЕНЬ</w:t>
      </w:r>
    </w:p>
    <w:p w:rsidR="002E7662" w:rsidRDefault="002E7662" w:rsidP="00DE408A">
      <w:pPr>
        <w:pStyle w:val="BodyText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D87098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заочного </w:t>
      </w:r>
      <w:r w:rsidRPr="00D87098">
        <w:rPr>
          <w:rFonts w:ascii="Times New Roman" w:hAnsi="Times New Roman" w:cs="Times New Roman"/>
          <w:sz w:val="28"/>
          <w:szCs w:val="28"/>
        </w:rPr>
        <w:t xml:space="preserve">голосования </w:t>
      </w:r>
      <w:r>
        <w:rPr>
          <w:rFonts w:ascii="Times New Roman" w:hAnsi="Times New Roman" w:cs="Times New Roman"/>
          <w:sz w:val="28"/>
          <w:szCs w:val="28"/>
        </w:rPr>
        <w:t>участников очно-заочного общего собрания</w:t>
      </w:r>
    </w:p>
    <w:p w:rsidR="002E7662" w:rsidRPr="00D87098" w:rsidRDefault="002E7662" w:rsidP="00DE408A">
      <w:pPr>
        <w:pStyle w:val="BodyText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D87098">
        <w:rPr>
          <w:rFonts w:ascii="Times New Roman" w:hAnsi="Times New Roman" w:cs="Times New Roman"/>
          <w:sz w:val="28"/>
          <w:szCs w:val="28"/>
        </w:rPr>
        <w:t>членов СНТ 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87098">
        <w:rPr>
          <w:rFonts w:ascii="Times New Roman" w:hAnsi="Times New Roman" w:cs="Times New Roman"/>
          <w:sz w:val="28"/>
          <w:szCs w:val="28"/>
        </w:rPr>
        <w:t>стринский плёс»</w:t>
      </w:r>
      <w:r w:rsidRPr="00D87098">
        <w:rPr>
          <w:rFonts w:ascii="Times New Roman" w:hAnsi="Times New Roman" w:cs="Times New Roman"/>
          <w:sz w:val="28"/>
          <w:szCs w:val="28"/>
        </w:rPr>
        <w:br/>
        <w:t>31 октября 2020 г.</w:t>
      </w:r>
    </w:p>
    <w:p w:rsidR="002E7662" w:rsidRPr="00D87098" w:rsidRDefault="002E7662" w:rsidP="00D87098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7662" w:rsidRPr="00E10976" w:rsidRDefault="002E7662" w:rsidP="004B15E2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10976">
        <w:rPr>
          <w:rFonts w:ascii="Times New Roman" w:hAnsi="Times New Roman" w:cs="Times New Roman"/>
          <w:b w:val="0"/>
          <w:bCs w:val="0"/>
          <w:sz w:val="28"/>
          <w:szCs w:val="28"/>
        </w:rPr>
        <w:t>Участок № _____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 w:rsidRPr="00E109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Ф.И.О. владельца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участка  </w:t>
      </w:r>
      <w:r w:rsidRPr="00E10976">
        <w:rPr>
          <w:rFonts w:ascii="Times New Roman" w:hAnsi="Times New Roman" w:cs="Times New Roman"/>
          <w:b w:val="0"/>
          <w:bCs w:val="0"/>
          <w:sz w:val="28"/>
          <w:szCs w:val="28"/>
        </w:rPr>
        <w:t>_______________</w:t>
      </w:r>
    </w:p>
    <w:p w:rsidR="002E7662" w:rsidRPr="00D87098" w:rsidRDefault="002E7662" w:rsidP="00D87098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7662" w:rsidRPr="00D87098" w:rsidRDefault="002E7662" w:rsidP="00D87098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TableGrid"/>
        <w:tblW w:w="10085" w:type="dxa"/>
        <w:tblInd w:w="-106" w:type="dxa"/>
        <w:tblLayout w:type="fixed"/>
        <w:tblLook w:val="01E0"/>
      </w:tblPr>
      <w:tblGrid>
        <w:gridCol w:w="658"/>
        <w:gridCol w:w="5610"/>
        <w:gridCol w:w="1210"/>
        <w:gridCol w:w="1320"/>
        <w:gridCol w:w="1287"/>
      </w:tblGrid>
      <w:tr w:rsidR="002E7662">
        <w:tc>
          <w:tcPr>
            <w:tcW w:w="658" w:type="dxa"/>
          </w:tcPr>
          <w:p w:rsidR="002E7662" w:rsidRPr="0051747D" w:rsidRDefault="002E7662" w:rsidP="009E2596">
            <w:pPr>
              <w:pStyle w:val="TableParagraph"/>
              <w:ind w:left="12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747D">
              <w:rPr>
                <w:rFonts w:ascii="Times New Roman" w:eastAsia="Calibri" w:hAnsi="Times New Roman" w:cs="Times New Roman"/>
                <w:b/>
                <w:bCs/>
                <w:w w:val="107"/>
                <w:sz w:val="24"/>
                <w:szCs w:val="24"/>
              </w:rPr>
              <w:t>№</w:t>
            </w:r>
          </w:p>
          <w:p w:rsidR="002E7662" w:rsidRPr="0051747D" w:rsidRDefault="002E7662" w:rsidP="009E2596">
            <w:pPr>
              <w:pStyle w:val="TableParagraph"/>
              <w:spacing w:before="32" w:line="219" w:lineRule="exact"/>
              <w:ind w:left="8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74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10" w:type="dxa"/>
          </w:tcPr>
          <w:p w:rsidR="002E7662" w:rsidRPr="0051747D" w:rsidRDefault="002E7662" w:rsidP="009E2596">
            <w:pPr>
              <w:pStyle w:val="TableParagraph"/>
              <w:spacing w:before="12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74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вопроса</w:t>
            </w:r>
          </w:p>
        </w:tc>
        <w:tc>
          <w:tcPr>
            <w:tcW w:w="1210" w:type="dxa"/>
          </w:tcPr>
          <w:p w:rsidR="002E7662" w:rsidRPr="0051747D" w:rsidRDefault="002E7662" w:rsidP="009E2596">
            <w:pPr>
              <w:pStyle w:val="TableParagraph"/>
              <w:spacing w:before="130"/>
              <w:ind w:left="131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74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1320" w:type="dxa"/>
          </w:tcPr>
          <w:p w:rsidR="002E7662" w:rsidRPr="0051747D" w:rsidRDefault="002E7662" w:rsidP="009E2596">
            <w:pPr>
              <w:pStyle w:val="TableParagraph"/>
              <w:spacing w:before="130"/>
              <w:ind w:left="131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174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против</w:t>
            </w:r>
          </w:p>
        </w:tc>
        <w:tc>
          <w:tcPr>
            <w:tcW w:w="1287" w:type="dxa"/>
          </w:tcPr>
          <w:p w:rsidR="002E7662" w:rsidRPr="0051747D" w:rsidRDefault="002E7662" w:rsidP="00D87098">
            <w:pPr>
              <w:pStyle w:val="TableParagraph"/>
              <w:spacing w:before="120" w:after="120"/>
              <w:ind w:left="130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r w:rsidRPr="005174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оздер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Pr="005174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жался</w:t>
            </w:r>
          </w:p>
        </w:tc>
      </w:tr>
      <w:tr w:rsidR="002E7662">
        <w:tc>
          <w:tcPr>
            <w:tcW w:w="658" w:type="dxa"/>
          </w:tcPr>
          <w:p w:rsidR="002E7662" w:rsidRPr="0051747D" w:rsidRDefault="002E7662" w:rsidP="00D87098">
            <w:pPr>
              <w:pStyle w:val="TableParagraph"/>
              <w:spacing w:before="120"/>
              <w:rPr>
                <w:rFonts w:ascii="Times New Roman" w:eastAsia="Calibri" w:hAnsi="Times New Roman" w:cs="Times New Roman"/>
                <w:w w:val="107"/>
                <w:sz w:val="28"/>
                <w:szCs w:val="28"/>
              </w:rPr>
            </w:pPr>
            <w:r w:rsidRPr="0051747D">
              <w:rPr>
                <w:rFonts w:ascii="Times New Roman" w:eastAsia="Calibri" w:hAnsi="Times New Roman" w:cs="Times New Roman"/>
                <w:w w:val="107"/>
                <w:sz w:val="28"/>
                <w:szCs w:val="28"/>
              </w:rPr>
              <w:t>1.</w:t>
            </w:r>
          </w:p>
        </w:tc>
        <w:tc>
          <w:tcPr>
            <w:tcW w:w="5610" w:type="dxa"/>
          </w:tcPr>
          <w:p w:rsidR="002E7662" w:rsidRPr="0051747D" w:rsidRDefault="002E7662" w:rsidP="00D87098">
            <w:pPr>
              <w:pStyle w:val="BodyText"/>
              <w:spacing w:before="120" w:after="120"/>
              <w:rPr>
                <w:rFonts w:ascii="Times New Roman" w:eastAsia="Calibri"/>
                <w:b w:val="0"/>
                <w:bCs w:val="0"/>
                <w:sz w:val="28"/>
                <w:szCs w:val="28"/>
              </w:rPr>
            </w:pP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Принять в члены СНТ «Истринский плес» владельцев участк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ов 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5 А.М.Аветисян, 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6 Н.А.Белоногова, 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12 А.Ю.Кадионова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,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15 С.В.Плеханова,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40 Е.М.Матвееву, 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42 Л.А.Толчевую, 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59 А.Б.Чинчова, 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60 В.Д.Романову, 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76 Т.О.Гаврюшину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 xml:space="preserve">, 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83 Е.М.Коренева, 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87 Т.Н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.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Уланову, №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</w:t>
            </w:r>
            <w:r w:rsidRPr="0051747D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96 Н.В.Кудрявцева</w:t>
            </w:r>
          </w:p>
        </w:tc>
        <w:tc>
          <w:tcPr>
            <w:tcW w:w="1210" w:type="dxa"/>
          </w:tcPr>
          <w:p w:rsidR="002E7662" w:rsidRPr="0051747D" w:rsidRDefault="002E7662" w:rsidP="0051747D">
            <w:pPr>
              <w:pStyle w:val="BodyText"/>
              <w:jc w:val="center"/>
              <w:rPr>
                <w:rFonts w:ascii="Times New Roman" w:eastAsia="Calibr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20" w:type="dxa"/>
          </w:tcPr>
          <w:p w:rsidR="002E7662" w:rsidRPr="0051747D" w:rsidRDefault="002E7662" w:rsidP="0051747D">
            <w:pPr>
              <w:pStyle w:val="BodyText"/>
              <w:jc w:val="center"/>
              <w:rPr>
                <w:rFonts w:ascii="Times New Roman" w:eastAsia="Calibr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87" w:type="dxa"/>
          </w:tcPr>
          <w:p w:rsidR="002E7662" w:rsidRPr="0051747D" w:rsidRDefault="002E7662" w:rsidP="0051747D">
            <w:pPr>
              <w:pStyle w:val="BodyText"/>
              <w:jc w:val="center"/>
              <w:rPr>
                <w:rFonts w:ascii="Times New Roman" w:eastAsia="Calibri"/>
                <w:b w:val="0"/>
                <w:bCs w:val="0"/>
                <w:sz w:val="28"/>
                <w:szCs w:val="28"/>
              </w:rPr>
            </w:pPr>
          </w:p>
        </w:tc>
      </w:tr>
      <w:tr w:rsidR="002E7662">
        <w:tc>
          <w:tcPr>
            <w:tcW w:w="658" w:type="dxa"/>
          </w:tcPr>
          <w:p w:rsidR="002E7662" w:rsidRPr="0051747D" w:rsidRDefault="002E7662" w:rsidP="00D87098">
            <w:pPr>
              <w:pStyle w:val="TableParagraph"/>
              <w:spacing w:before="120"/>
              <w:rPr>
                <w:rFonts w:ascii="Times New Roman" w:eastAsia="Calibri" w:hAnsi="Times New Roman" w:cs="Times New Roman"/>
                <w:w w:val="107"/>
                <w:sz w:val="28"/>
                <w:szCs w:val="28"/>
              </w:rPr>
            </w:pPr>
            <w:r w:rsidRPr="0051747D">
              <w:rPr>
                <w:rFonts w:ascii="Times New Roman" w:eastAsia="Calibri" w:hAnsi="Times New Roman" w:cs="Times New Roman"/>
                <w:w w:val="107"/>
                <w:sz w:val="28"/>
                <w:szCs w:val="28"/>
              </w:rPr>
              <w:t>2.</w:t>
            </w:r>
          </w:p>
        </w:tc>
        <w:tc>
          <w:tcPr>
            <w:tcW w:w="5610" w:type="dxa"/>
          </w:tcPr>
          <w:p w:rsidR="002E7662" w:rsidRDefault="002E7662" w:rsidP="00D87098">
            <w:pPr>
              <w:pStyle w:val="BodyText"/>
              <w:spacing w:before="120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r w:rsidRPr="00D87098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Поручить председателю СНТ «Истринский плёс» заключить договор с компанией ООО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 </w:t>
            </w:r>
            <w:r w:rsidRPr="00D87098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«Истранет»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D87098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о прокладке линий связи</w:t>
            </w:r>
          </w:p>
          <w:p w:rsidR="002E7662" w:rsidRPr="00D87098" w:rsidRDefault="002E7662" w:rsidP="00D87098">
            <w:pPr>
              <w:pStyle w:val="BodyText"/>
              <w:spacing w:before="0" w:after="120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r w:rsidRPr="00D87098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и монтаж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е</w:t>
            </w:r>
            <w:r w:rsidRPr="00D87098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 xml:space="preserve"> оборудования оптоволоконной сети на территории поселка СНТ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  </w:t>
            </w:r>
            <w:r w:rsidRPr="00D87098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«Истринский плёс»</w:t>
            </w:r>
          </w:p>
        </w:tc>
        <w:tc>
          <w:tcPr>
            <w:tcW w:w="1210" w:type="dxa"/>
          </w:tcPr>
          <w:p w:rsidR="002E7662" w:rsidRPr="0051747D" w:rsidRDefault="002E7662" w:rsidP="0051747D">
            <w:pPr>
              <w:pStyle w:val="BodyText"/>
              <w:jc w:val="center"/>
              <w:rPr>
                <w:rFonts w:ascii="Times New Roman" w:eastAsia="Calibr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20" w:type="dxa"/>
          </w:tcPr>
          <w:p w:rsidR="002E7662" w:rsidRPr="0051747D" w:rsidRDefault="002E7662" w:rsidP="0051747D">
            <w:pPr>
              <w:pStyle w:val="BodyText"/>
              <w:jc w:val="center"/>
              <w:rPr>
                <w:rFonts w:ascii="Times New Roman" w:eastAsia="Calibr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87" w:type="dxa"/>
          </w:tcPr>
          <w:p w:rsidR="002E7662" w:rsidRPr="0051747D" w:rsidRDefault="002E7662" w:rsidP="0051747D">
            <w:pPr>
              <w:pStyle w:val="BodyText"/>
              <w:jc w:val="center"/>
              <w:rPr>
                <w:rFonts w:ascii="Times New Roman" w:eastAsia="Calibri"/>
                <w:b w:val="0"/>
                <w:bCs w:val="0"/>
                <w:sz w:val="28"/>
                <w:szCs w:val="28"/>
              </w:rPr>
            </w:pPr>
          </w:p>
        </w:tc>
      </w:tr>
    </w:tbl>
    <w:p w:rsidR="002E7662" w:rsidRPr="00E3574B" w:rsidRDefault="002E7662" w:rsidP="00E3574B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7662" w:rsidRDefault="002E7662" w:rsidP="00D87098">
      <w:pPr>
        <w:pStyle w:val="BodyText"/>
        <w:spacing w:before="0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C286C">
        <w:rPr>
          <w:rFonts w:ascii="Times New Roman" w:hAnsi="Times New Roman" w:cs="Times New Roman"/>
          <w:sz w:val="28"/>
          <w:szCs w:val="28"/>
        </w:rPr>
        <w:t>Примечание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:  </w:t>
      </w:r>
      <w:r w:rsidRPr="000539BC">
        <w:rPr>
          <w:rFonts w:ascii="Times New Roman" w:hAnsi="Times New Roman" w:cs="Times New Roman"/>
          <w:b w:val="0"/>
          <w:bCs w:val="0"/>
          <w:sz w:val="28"/>
          <w:szCs w:val="28"/>
        </w:rPr>
        <w:t>фото (скан)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539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настоящего бюллетеня необходимо отправить председателю СНТ </w:t>
      </w:r>
      <w:r w:rsidRPr="00D8709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«Истринский плёс» </w:t>
      </w:r>
      <w:r w:rsidRPr="000539BC">
        <w:rPr>
          <w:rFonts w:ascii="Times New Roman" w:hAnsi="Times New Roman" w:cs="Times New Roman"/>
          <w:b w:val="0"/>
          <w:bCs w:val="0"/>
          <w:sz w:val="28"/>
          <w:szCs w:val="28"/>
        </w:rPr>
        <w:t>по адресу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r:id="rId6" w:history="1">
        <w:r w:rsidRPr="00E3574B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</w:rPr>
          <w:t>ples-ofis@</w:t>
        </w:r>
        <w:r w:rsidRPr="00E3574B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yandex</w:t>
        </w:r>
        <w:r w:rsidRPr="00E3574B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</w:rPr>
          <w:t>.</w:t>
        </w:r>
        <w:r w:rsidRPr="00E3574B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0539BC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539BC">
        <w:rPr>
          <w:rFonts w:ascii="Times New Roman" w:hAnsi="Times New Roman" w:cs="Times New Roman"/>
          <w:b w:val="0"/>
          <w:bCs w:val="0"/>
          <w:sz w:val="28"/>
          <w:szCs w:val="28"/>
        </w:rPr>
        <w:t>адреса электронной почты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0539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зарегистрированного в реестре членов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товарищества.</w:t>
      </w:r>
    </w:p>
    <w:p w:rsidR="002E7662" w:rsidRDefault="002E7662" w:rsidP="00D87098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7662" w:rsidRDefault="002E7662" w:rsidP="00D87098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7662" w:rsidRDefault="002E7662" w:rsidP="00D87098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7662" w:rsidRPr="00D87098" w:rsidRDefault="002E7662" w:rsidP="00BF0E3B">
      <w:pPr>
        <w:pStyle w:val="BodyText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87098">
        <w:rPr>
          <w:rFonts w:ascii="Times New Roman" w:hAnsi="Times New Roman" w:cs="Times New Roman"/>
          <w:b w:val="0"/>
          <w:bCs w:val="0"/>
          <w:sz w:val="28"/>
          <w:szCs w:val="28"/>
        </w:rPr>
        <w:t>Подпись                               _____________</w:t>
      </w:r>
    </w:p>
    <w:p w:rsidR="002E7662" w:rsidRPr="00D87098" w:rsidRDefault="002E7662" w:rsidP="00D87098">
      <w:pPr>
        <w:pStyle w:val="BodyText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2E7662" w:rsidRPr="00D87098" w:rsidSect="000573C7">
      <w:pgSz w:w="11910" w:h="16840"/>
      <w:pgMar w:top="680" w:right="680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662" w:rsidRDefault="002E7662" w:rsidP="00483959">
      <w:r>
        <w:separator/>
      </w:r>
    </w:p>
  </w:endnote>
  <w:endnote w:type="continuationSeparator" w:id="0">
    <w:p w:rsidR="002E7662" w:rsidRDefault="002E7662" w:rsidP="0048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662" w:rsidRDefault="002E7662" w:rsidP="00483959">
      <w:r>
        <w:separator/>
      </w:r>
    </w:p>
  </w:footnote>
  <w:footnote w:type="continuationSeparator" w:id="0">
    <w:p w:rsidR="002E7662" w:rsidRDefault="002E7662" w:rsidP="004839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ED2"/>
    <w:rsid w:val="000234B4"/>
    <w:rsid w:val="000337C7"/>
    <w:rsid w:val="000429F4"/>
    <w:rsid w:val="000539BC"/>
    <w:rsid w:val="00053AD5"/>
    <w:rsid w:val="000573C7"/>
    <w:rsid w:val="000A2F6B"/>
    <w:rsid w:val="000B5E14"/>
    <w:rsid w:val="000D78AF"/>
    <w:rsid w:val="00104CE3"/>
    <w:rsid w:val="00106EB9"/>
    <w:rsid w:val="00120C33"/>
    <w:rsid w:val="001260C0"/>
    <w:rsid w:val="00136ABE"/>
    <w:rsid w:val="00193905"/>
    <w:rsid w:val="001A2C9D"/>
    <w:rsid w:val="001B2772"/>
    <w:rsid w:val="001C0616"/>
    <w:rsid w:val="001C6090"/>
    <w:rsid w:val="001D068D"/>
    <w:rsid w:val="001E49E3"/>
    <w:rsid w:val="001E6380"/>
    <w:rsid w:val="001F2C7B"/>
    <w:rsid w:val="001F66D7"/>
    <w:rsid w:val="002100CF"/>
    <w:rsid w:val="002109FF"/>
    <w:rsid w:val="002228F1"/>
    <w:rsid w:val="0025680A"/>
    <w:rsid w:val="00276FE2"/>
    <w:rsid w:val="002929FB"/>
    <w:rsid w:val="002D0133"/>
    <w:rsid w:val="002D75F4"/>
    <w:rsid w:val="002E7662"/>
    <w:rsid w:val="00302961"/>
    <w:rsid w:val="00325F25"/>
    <w:rsid w:val="0034386F"/>
    <w:rsid w:val="00357CB6"/>
    <w:rsid w:val="003722D9"/>
    <w:rsid w:val="00374E7E"/>
    <w:rsid w:val="003A54B5"/>
    <w:rsid w:val="003D13BC"/>
    <w:rsid w:val="003D43A9"/>
    <w:rsid w:val="003D695F"/>
    <w:rsid w:val="004078C1"/>
    <w:rsid w:val="004128E8"/>
    <w:rsid w:val="00414CE4"/>
    <w:rsid w:val="00461360"/>
    <w:rsid w:val="00462E12"/>
    <w:rsid w:val="0047385D"/>
    <w:rsid w:val="00483959"/>
    <w:rsid w:val="004B08AA"/>
    <w:rsid w:val="004B15E2"/>
    <w:rsid w:val="004F76EC"/>
    <w:rsid w:val="005006BB"/>
    <w:rsid w:val="0051747D"/>
    <w:rsid w:val="00535438"/>
    <w:rsid w:val="005354B2"/>
    <w:rsid w:val="00536FB2"/>
    <w:rsid w:val="0058670F"/>
    <w:rsid w:val="005C286C"/>
    <w:rsid w:val="005C535F"/>
    <w:rsid w:val="005D4124"/>
    <w:rsid w:val="005E2B7F"/>
    <w:rsid w:val="00614449"/>
    <w:rsid w:val="00623B20"/>
    <w:rsid w:val="00634AFF"/>
    <w:rsid w:val="0064077E"/>
    <w:rsid w:val="00655804"/>
    <w:rsid w:val="006620E1"/>
    <w:rsid w:val="00670CA9"/>
    <w:rsid w:val="0068155C"/>
    <w:rsid w:val="00686369"/>
    <w:rsid w:val="00693E4D"/>
    <w:rsid w:val="006A7CEC"/>
    <w:rsid w:val="006D614F"/>
    <w:rsid w:val="007105EB"/>
    <w:rsid w:val="00743063"/>
    <w:rsid w:val="00743D06"/>
    <w:rsid w:val="00745D0C"/>
    <w:rsid w:val="00764A22"/>
    <w:rsid w:val="00767E21"/>
    <w:rsid w:val="00770325"/>
    <w:rsid w:val="00796B9D"/>
    <w:rsid w:val="007B03A2"/>
    <w:rsid w:val="007B375C"/>
    <w:rsid w:val="007D51A3"/>
    <w:rsid w:val="007D6DC8"/>
    <w:rsid w:val="007E0267"/>
    <w:rsid w:val="007E0928"/>
    <w:rsid w:val="00817D20"/>
    <w:rsid w:val="008214EA"/>
    <w:rsid w:val="008556ED"/>
    <w:rsid w:val="008705B9"/>
    <w:rsid w:val="00886E87"/>
    <w:rsid w:val="008A0C09"/>
    <w:rsid w:val="008D717E"/>
    <w:rsid w:val="008E1355"/>
    <w:rsid w:val="008E65E3"/>
    <w:rsid w:val="00907215"/>
    <w:rsid w:val="00934756"/>
    <w:rsid w:val="00940C37"/>
    <w:rsid w:val="009A3E8E"/>
    <w:rsid w:val="009E2596"/>
    <w:rsid w:val="009E5381"/>
    <w:rsid w:val="009F5C69"/>
    <w:rsid w:val="009F5D7A"/>
    <w:rsid w:val="009F6A10"/>
    <w:rsid w:val="00A07E47"/>
    <w:rsid w:val="00A27136"/>
    <w:rsid w:val="00A37F80"/>
    <w:rsid w:val="00A41047"/>
    <w:rsid w:val="00A55EB8"/>
    <w:rsid w:val="00A73E8F"/>
    <w:rsid w:val="00AA1076"/>
    <w:rsid w:val="00AB5430"/>
    <w:rsid w:val="00AE3FEB"/>
    <w:rsid w:val="00AF0CA9"/>
    <w:rsid w:val="00B02E4F"/>
    <w:rsid w:val="00B03720"/>
    <w:rsid w:val="00B0777B"/>
    <w:rsid w:val="00B13F42"/>
    <w:rsid w:val="00B30572"/>
    <w:rsid w:val="00B50BB9"/>
    <w:rsid w:val="00B70D04"/>
    <w:rsid w:val="00B86CCF"/>
    <w:rsid w:val="00B93819"/>
    <w:rsid w:val="00BB3B57"/>
    <w:rsid w:val="00BD0706"/>
    <w:rsid w:val="00BE54A6"/>
    <w:rsid w:val="00BF0E3B"/>
    <w:rsid w:val="00BF1118"/>
    <w:rsid w:val="00C02010"/>
    <w:rsid w:val="00C16AD7"/>
    <w:rsid w:val="00C25858"/>
    <w:rsid w:val="00C30B2D"/>
    <w:rsid w:val="00C44B8A"/>
    <w:rsid w:val="00C473AD"/>
    <w:rsid w:val="00C61C15"/>
    <w:rsid w:val="00C61EB6"/>
    <w:rsid w:val="00C66B1B"/>
    <w:rsid w:val="00C71E3A"/>
    <w:rsid w:val="00CA5AB7"/>
    <w:rsid w:val="00CA6F8D"/>
    <w:rsid w:val="00CC3ACF"/>
    <w:rsid w:val="00CC7ED2"/>
    <w:rsid w:val="00D401B3"/>
    <w:rsid w:val="00D8517E"/>
    <w:rsid w:val="00D87098"/>
    <w:rsid w:val="00DA7111"/>
    <w:rsid w:val="00DE2583"/>
    <w:rsid w:val="00DE408A"/>
    <w:rsid w:val="00DF0BDF"/>
    <w:rsid w:val="00DF6103"/>
    <w:rsid w:val="00E03641"/>
    <w:rsid w:val="00E10976"/>
    <w:rsid w:val="00E17F84"/>
    <w:rsid w:val="00E33B9F"/>
    <w:rsid w:val="00E3574B"/>
    <w:rsid w:val="00E57E9A"/>
    <w:rsid w:val="00E63FC8"/>
    <w:rsid w:val="00E960E4"/>
    <w:rsid w:val="00EB0849"/>
    <w:rsid w:val="00EC0185"/>
    <w:rsid w:val="00EF06FD"/>
    <w:rsid w:val="00F1440D"/>
    <w:rsid w:val="00F22139"/>
    <w:rsid w:val="00F472BC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ED2"/>
    <w:pPr>
      <w:widowControl w:val="0"/>
      <w:autoSpaceDE w:val="0"/>
      <w:autoSpaceDN w:val="0"/>
    </w:pPr>
    <w:rPr>
      <w:rFonts w:ascii="Trebuchet MS" w:hAnsi="Trebuchet MS" w:cs="Trebuchet M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C7ED2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C7ED2"/>
    <w:pPr>
      <w:spacing w:before="4"/>
    </w:pPr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240D4"/>
    <w:rPr>
      <w:rFonts w:ascii="Trebuchet MS" w:hAnsi="Trebuchet MS" w:cs="Trebuchet MS"/>
    </w:rPr>
  </w:style>
  <w:style w:type="paragraph" w:styleId="ListParagraph">
    <w:name w:val="List Paragraph"/>
    <w:basedOn w:val="Normal"/>
    <w:uiPriority w:val="99"/>
    <w:qFormat/>
    <w:rsid w:val="00CC7ED2"/>
  </w:style>
  <w:style w:type="paragraph" w:customStyle="1" w:styleId="TableParagraph">
    <w:name w:val="Table Paragraph"/>
    <w:basedOn w:val="Normal"/>
    <w:uiPriority w:val="99"/>
    <w:rsid w:val="00CC7ED2"/>
  </w:style>
  <w:style w:type="paragraph" w:styleId="Header">
    <w:name w:val="header"/>
    <w:basedOn w:val="Normal"/>
    <w:link w:val="HeaderChar"/>
    <w:uiPriority w:val="99"/>
    <w:rsid w:val="004839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959"/>
    <w:rPr>
      <w:rFonts w:ascii="Trebuchet MS" w:eastAsia="Times New Roman" w:hAnsi="Trebuchet MS" w:cs="Trebuchet MS"/>
      <w:lang w:val="ru-RU" w:eastAsia="ru-RU"/>
    </w:rPr>
  </w:style>
  <w:style w:type="paragraph" w:styleId="Footer">
    <w:name w:val="footer"/>
    <w:basedOn w:val="Normal"/>
    <w:link w:val="FooterChar"/>
    <w:uiPriority w:val="99"/>
    <w:rsid w:val="0048395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959"/>
    <w:rPr>
      <w:rFonts w:ascii="Trebuchet MS" w:eastAsia="Times New Roman" w:hAnsi="Trebuchet MS" w:cs="Trebuchet MS"/>
      <w:lang w:val="ru-RU" w:eastAsia="ru-RU"/>
    </w:rPr>
  </w:style>
  <w:style w:type="paragraph" w:customStyle="1" w:styleId="Default">
    <w:name w:val="Default"/>
    <w:uiPriority w:val="99"/>
    <w:rsid w:val="00536FB2"/>
    <w:pPr>
      <w:autoSpaceDE w:val="0"/>
      <w:autoSpaceDN w:val="0"/>
      <w:adjustRightInd w:val="0"/>
    </w:pPr>
    <w:rPr>
      <w:rFonts w:ascii="Trebuchet MS" w:hAnsi="Trebuchet MS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1747D"/>
    <w:pPr>
      <w:widowControl w:val="0"/>
      <w:autoSpaceDE w:val="0"/>
      <w:autoSpaceDN w:val="0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357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21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es-ofis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</Pages>
  <Words>159</Words>
  <Characters>910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ДЛЯ ЗАОЧНОГО ГОЛОСОВАНИЯ</dc:title>
  <dc:subject/>
  <dc:creator>QWERTY</dc:creator>
  <cp:keywords/>
  <dc:description/>
  <cp:lastModifiedBy>Родители</cp:lastModifiedBy>
  <cp:revision>7</cp:revision>
  <cp:lastPrinted>2019-04-05T16:50:00Z</cp:lastPrinted>
  <dcterms:created xsi:type="dcterms:W3CDTF">2020-10-20T19:13:00Z</dcterms:created>
  <dcterms:modified xsi:type="dcterms:W3CDTF">2020-10-20T19:45:00Z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Excel® 2010</vt:lpwstr>
  </property>
</Properties>
</file>